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  <w:b/>
          <w:color w:val="365F91" w:themeColor="accent1" w:themeShade="BF"/>
        </w:rPr>
      </w:pPr>
      <w:r>
        <w:rPr>
          <w:rFonts w:asciiTheme="majorHAnsi" w:hAnsiTheme="majorHAnsi"/>
          <w:b/>
          <w:color w:val="365F91" w:themeColor="accent1" w:themeShade="BF"/>
        </w:rPr>
        <w:t>M</w:t>
      </w:r>
      <w:r w:rsidRPr="006F1FC1">
        <w:rPr>
          <w:rFonts w:asciiTheme="majorHAnsi" w:hAnsiTheme="majorHAnsi"/>
          <w:b/>
          <w:color w:val="365F91" w:themeColor="accent1" w:themeShade="BF"/>
        </w:rPr>
        <w:t xml:space="preserve">odello </w:t>
      </w:r>
      <w:r w:rsidR="00646D1F">
        <w:rPr>
          <w:rFonts w:asciiTheme="majorHAnsi" w:hAnsiTheme="majorHAnsi"/>
          <w:b/>
          <w:color w:val="365F91" w:themeColor="accent1" w:themeShade="BF"/>
        </w:rPr>
        <w:t>G</w:t>
      </w:r>
    </w:p>
    <w:p w:rsidR="006F1FC1" w:rsidRDefault="006F1FC1" w:rsidP="006F1FC1">
      <w:pPr>
        <w:spacing w:after="0" w:line="240" w:lineRule="auto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rPr>
          <w:rFonts w:asciiTheme="majorHAnsi" w:hAnsiTheme="majorHAnsi"/>
        </w:rPr>
      </w:pPr>
    </w:p>
    <w:p w:rsidR="006F1FC1" w:rsidRPr="006F1FC1" w:rsidRDefault="006F1FC1" w:rsidP="006F1FC1">
      <w:pPr>
        <w:spacing w:after="0" w:line="240" w:lineRule="auto"/>
        <w:rPr>
          <w:rFonts w:asciiTheme="majorHAnsi" w:hAnsiTheme="majorHAnsi"/>
        </w:rPr>
      </w:pPr>
    </w:p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</w:rPr>
      </w:pPr>
      <w:r w:rsidRPr="006F1FC1">
        <w:rPr>
          <w:rFonts w:asciiTheme="majorHAnsi" w:hAnsiTheme="majorHAnsi"/>
        </w:rPr>
        <w:t xml:space="preserve">Al Dirigente Scolastico </w:t>
      </w:r>
    </w:p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</w:rPr>
      </w:pPr>
      <w:r w:rsidRPr="006F1FC1">
        <w:rPr>
          <w:rFonts w:asciiTheme="majorHAnsi" w:hAnsiTheme="majorHAnsi"/>
        </w:rPr>
        <w:t>dell’Istituto Comprensivo “G. Mazzini” di L’Aquila</w:t>
      </w:r>
    </w:p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</w:rPr>
      </w:pPr>
    </w:p>
    <w:p w:rsidR="006F1FC1" w:rsidRDefault="00646D1F" w:rsidP="006F1FC1">
      <w:pPr>
        <w:spacing w:after="0" w:line="240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  <w:color w:val="365F91" w:themeColor="accent1" w:themeShade="BF"/>
        </w:rPr>
        <w:t xml:space="preserve">DICHIARAZIONE </w:t>
      </w:r>
      <w:proofErr w:type="spellStart"/>
      <w:r>
        <w:rPr>
          <w:rFonts w:asciiTheme="majorHAnsi" w:hAnsiTheme="majorHAnsi"/>
          <w:b/>
          <w:color w:val="365F91" w:themeColor="accent1" w:themeShade="BF"/>
        </w:rPr>
        <w:t>DI</w:t>
      </w:r>
      <w:proofErr w:type="spellEnd"/>
      <w:r>
        <w:rPr>
          <w:rFonts w:asciiTheme="majorHAnsi" w:hAnsiTheme="majorHAnsi"/>
          <w:b/>
          <w:color w:val="365F91" w:themeColor="accent1" w:themeShade="BF"/>
        </w:rPr>
        <w:t xml:space="preserve"> CONSENSO</w:t>
      </w:r>
    </w:p>
    <w:p w:rsidR="006F1FC1" w:rsidRDefault="006F1FC1" w:rsidP="006F1FC1">
      <w:pPr>
        <w:spacing w:after="0" w:line="240" w:lineRule="auto"/>
        <w:jc w:val="center"/>
        <w:rPr>
          <w:rFonts w:asciiTheme="majorHAnsi" w:hAnsiTheme="majorHAnsi"/>
        </w:rPr>
      </w:pPr>
    </w:p>
    <w:p w:rsidR="006F1FC1" w:rsidRPr="006F1FC1" w:rsidRDefault="006F1FC1" w:rsidP="006F1FC1">
      <w:pPr>
        <w:spacing w:after="0" w:line="240" w:lineRule="auto"/>
        <w:jc w:val="center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BE2D92" w:rsidRDefault="00BE2D92" w:rsidP="00335589">
      <w:pPr>
        <w:spacing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Il</w:t>
      </w:r>
      <w:r w:rsidR="00646D1F">
        <w:rPr>
          <w:rFonts w:asciiTheme="majorHAnsi" w:hAnsiTheme="majorHAnsi"/>
        </w:rPr>
        <w:t>/La</w:t>
      </w:r>
      <w:r>
        <w:rPr>
          <w:rFonts w:asciiTheme="majorHAnsi" w:hAnsiTheme="majorHAnsi"/>
        </w:rPr>
        <w:t xml:space="preserve"> sottoscritto</w:t>
      </w:r>
      <w:r w:rsidR="00646D1F">
        <w:rPr>
          <w:rFonts w:asciiTheme="majorHAnsi" w:hAnsiTheme="majorHAnsi"/>
        </w:rPr>
        <w:t>/a</w:t>
      </w:r>
      <w:r>
        <w:rPr>
          <w:rFonts w:asciiTheme="majorHAnsi" w:hAnsiTheme="majorHAnsi"/>
        </w:rPr>
        <w:t xml:space="preserve"> ______________________________________ docente di ________________________________ della Scuola </w:t>
      </w:r>
      <w:r w:rsidR="00116400">
        <w:rPr>
          <w:rFonts w:asciiTheme="majorHAnsi" w:hAnsiTheme="majorHAnsi"/>
        </w:rPr>
        <w:t xml:space="preserve">____________________________________________________________________ </w:t>
      </w:r>
      <w:r w:rsidRPr="006F1FC1">
        <w:rPr>
          <w:rFonts w:asciiTheme="majorHAnsi" w:hAnsiTheme="majorHAnsi"/>
        </w:rPr>
        <w:t>, classe</w:t>
      </w:r>
      <w:r w:rsidR="00116400">
        <w:rPr>
          <w:rFonts w:asciiTheme="majorHAnsi" w:hAnsiTheme="majorHAnsi"/>
        </w:rPr>
        <w:t>/sez. __________________________</w:t>
      </w:r>
    </w:p>
    <w:p w:rsidR="006F1FC1" w:rsidRDefault="006F1FC1" w:rsidP="00335589">
      <w:pPr>
        <w:spacing w:after="0" w:line="360" w:lineRule="auto"/>
        <w:jc w:val="both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center"/>
        <w:rPr>
          <w:rFonts w:asciiTheme="majorHAnsi" w:hAnsiTheme="majorHAnsi"/>
        </w:rPr>
      </w:pPr>
    </w:p>
    <w:p w:rsidR="006F1FC1" w:rsidRDefault="00BE2D92" w:rsidP="006F1FC1">
      <w:pPr>
        <w:spacing w:after="0" w:line="240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DICHIARA</w:t>
      </w:r>
    </w:p>
    <w:p w:rsidR="006F1FC1" w:rsidRDefault="006F1FC1" w:rsidP="006F1FC1">
      <w:pPr>
        <w:spacing w:after="0" w:line="240" w:lineRule="auto"/>
        <w:jc w:val="center"/>
        <w:rPr>
          <w:rFonts w:asciiTheme="majorHAnsi" w:hAnsiTheme="majorHAnsi"/>
        </w:rPr>
      </w:pPr>
    </w:p>
    <w:p w:rsidR="00887997" w:rsidRDefault="00887997" w:rsidP="00887997">
      <w:pPr>
        <w:pStyle w:val="Paragrafoelenco"/>
        <w:numPr>
          <w:ilvl w:val="0"/>
          <w:numId w:val="3"/>
        </w:numPr>
        <w:spacing w:before="120"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 aver preso visione della richiesta avanzata dai genitori dell’alunno/a _________________________________________ della classe/sez ________________________ della Scuola ____________________________________________________________________________</w:t>
      </w:r>
    </w:p>
    <w:p w:rsidR="00887997" w:rsidRDefault="00887997" w:rsidP="00887997">
      <w:pPr>
        <w:pStyle w:val="Paragrafoelenco"/>
        <w:numPr>
          <w:ilvl w:val="0"/>
          <w:numId w:val="3"/>
        </w:numPr>
        <w:spacing w:before="120"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 aver preso visione del progetto di osservazione in classe</w:t>
      </w:r>
    </w:p>
    <w:p w:rsidR="006F1FC1" w:rsidRDefault="00887997" w:rsidP="00887997">
      <w:pPr>
        <w:pStyle w:val="Paragrafoelenco"/>
        <w:numPr>
          <w:ilvl w:val="0"/>
          <w:numId w:val="3"/>
        </w:numPr>
        <w:spacing w:before="120"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 aver acquisito le note di consenso debitamente firmate da tutti i genitori/tutori degli alunni della classe/sez. ______________________ della scuola per l’</w:t>
      </w:r>
      <w:proofErr w:type="spellStart"/>
      <w:r>
        <w:rPr>
          <w:rFonts w:asciiTheme="majorHAnsi" w:hAnsiTheme="majorHAnsi"/>
        </w:rPr>
        <w:t>a.s.</w:t>
      </w:r>
      <w:proofErr w:type="spellEnd"/>
      <w:r>
        <w:rPr>
          <w:rFonts w:asciiTheme="majorHAnsi" w:hAnsiTheme="majorHAnsi"/>
        </w:rPr>
        <w:t xml:space="preserve"> _____________________</w:t>
      </w:r>
    </w:p>
    <w:p w:rsidR="00887997" w:rsidRDefault="00887997" w:rsidP="00887997">
      <w:pPr>
        <w:pStyle w:val="Paragrafoelenco"/>
        <w:numPr>
          <w:ilvl w:val="0"/>
          <w:numId w:val="3"/>
        </w:numPr>
        <w:spacing w:before="120"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 aver acquisito il consenso del docente presente al momento dell’osservazione in classe che avverrà il giorno _____________________________ dalle ore ________</w:t>
      </w:r>
      <w:r w:rsidR="00CE4C9F">
        <w:rPr>
          <w:rFonts w:asciiTheme="majorHAnsi" w:hAnsiTheme="majorHAnsi"/>
        </w:rPr>
        <w:t xml:space="preserve"> alle ore </w:t>
      </w:r>
      <w:r>
        <w:rPr>
          <w:rFonts w:asciiTheme="majorHAnsi" w:hAnsiTheme="majorHAnsi"/>
        </w:rPr>
        <w:t>______________</w:t>
      </w:r>
    </w:p>
    <w:p w:rsidR="00887997" w:rsidRPr="00887997" w:rsidRDefault="00887997" w:rsidP="00887997">
      <w:pPr>
        <w:pStyle w:val="Paragrafoelenco"/>
        <w:spacing w:before="120" w:after="0" w:line="360" w:lineRule="auto"/>
        <w:jc w:val="both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BE0B73" w:rsidRPr="006F1FC1" w:rsidRDefault="006F1FC1" w:rsidP="00BE2D92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L’Aquila, _______________________________</w:t>
      </w:r>
      <w:r w:rsidR="00BE2D92">
        <w:rPr>
          <w:rFonts w:asciiTheme="majorHAnsi" w:hAnsiTheme="majorHAnsi"/>
        </w:rPr>
        <w:tab/>
      </w:r>
      <w:r w:rsidR="00BE2D92">
        <w:rPr>
          <w:rFonts w:asciiTheme="majorHAnsi" w:hAnsiTheme="majorHAnsi"/>
        </w:rPr>
        <w:tab/>
      </w:r>
      <w:r w:rsidR="00BE2D92">
        <w:rPr>
          <w:rFonts w:asciiTheme="majorHAnsi" w:hAnsiTheme="majorHAnsi"/>
        </w:rPr>
        <w:tab/>
      </w:r>
      <w:r w:rsidR="00BE2D92">
        <w:rPr>
          <w:rFonts w:asciiTheme="majorHAnsi" w:hAnsiTheme="majorHAnsi"/>
        </w:rPr>
        <w:tab/>
        <w:t>Firma</w:t>
      </w:r>
      <w:r w:rsidRPr="006F1FC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_______________________________________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sectPr w:rsidR="00BE0B73" w:rsidRPr="006F1FC1" w:rsidSect="006F1FC1">
      <w:headerReference w:type="default" r:id="rId8"/>
      <w:pgSz w:w="11906" w:h="16838"/>
      <w:pgMar w:top="993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5FF" w:rsidRDefault="005305FF" w:rsidP="00541A1A">
      <w:pPr>
        <w:spacing w:after="0" w:line="240" w:lineRule="auto"/>
      </w:pPr>
      <w:r>
        <w:separator/>
      </w:r>
    </w:p>
  </w:endnote>
  <w:endnote w:type="continuationSeparator" w:id="0">
    <w:p w:rsidR="005305FF" w:rsidRDefault="005305FF" w:rsidP="0054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5FF" w:rsidRDefault="005305FF" w:rsidP="00541A1A">
      <w:pPr>
        <w:spacing w:after="0" w:line="240" w:lineRule="auto"/>
      </w:pPr>
      <w:r>
        <w:separator/>
      </w:r>
    </w:p>
  </w:footnote>
  <w:footnote w:type="continuationSeparator" w:id="0">
    <w:p w:rsidR="005305FF" w:rsidRDefault="005305FF" w:rsidP="0054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A1A" w:rsidRDefault="00541A1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44B35"/>
    <w:multiLevelType w:val="hybridMultilevel"/>
    <w:tmpl w:val="957E9FB6"/>
    <w:lvl w:ilvl="0" w:tplc="697AF2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4A17A5"/>
    <w:multiLevelType w:val="hybridMultilevel"/>
    <w:tmpl w:val="AC5A8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12CCE"/>
    <w:multiLevelType w:val="hybridMultilevel"/>
    <w:tmpl w:val="7518A1D4"/>
    <w:lvl w:ilvl="0" w:tplc="F85C7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1E2657"/>
    <w:rsid w:val="00116400"/>
    <w:rsid w:val="001E2657"/>
    <w:rsid w:val="001E3854"/>
    <w:rsid w:val="00233DBE"/>
    <w:rsid w:val="00285378"/>
    <w:rsid w:val="00311DFB"/>
    <w:rsid w:val="00335589"/>
    <w:rsid w:val="003C2416"/>
    <w:rsid w:val="005305FF"/>
    <w:rsid w:val="00541A1A"/>
    <w:rsid w:val="0060689D"/>
    <w:rsid w:val="00646D1F"/>
    <w:rsid w:val="00674166"/>
    <w:rsid w:val="006A66D7"/>
    <w:rsid w:val="006F1FC1"/>
    <w:rsid w:val="006F61B3"/>
    <w:rsid w:val="006F67C4"/>
    <w:rsid w:val="0071012C"/>
    <w:rsid w:val="007A00D9"/>
    <w:rsid w:val="007E5B13"/>
    <w:rsid w:val="00823416"/>
    <w:rsid w:val="00887997"/>
    <w:rsid w:val="008958AB"/>
    <w:rsid w:val="00935995"/>
    <w:rsid w:val="00976FFB"/>
    <w:rsid w:val="00A1353C"/>
    <w:rsid w:val="00AE26CA"/>
    <w:rsid w:val="00AE2767"/>
    <w:rsid w:val="00BA758E"/>
    <w:rsid w:val="00BB2FB8"/>
    <w:rsid w:val="00BE0B73"/>
    <w:rsid w:val="00BE2D92"/>
    <w:rsid w:val="00C73ADE"/>
    <w:rsid w:val="00CE4C9F"/>
    <w:rsid w:val="00FF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3D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541A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41A1A"/>
  </w:style>
  <w:style w:type="paragraph" w:styleId="Pidipagina">
    <w:name w:val="footer"/>
    <w:basedOn w:val="Normale"/>
    <w:link w:val="PidipaginaCarattere"/>
    <w:uiPriority w:val="99"/>
    <w:semiHidden/>
    <w:unhideWhenUsed/>
    <w:rsid w:val="00541A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41A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A1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33DBE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S%202021%202022\LOGO\Modello%20carta%20intestata%20ufficiale%20202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81058-BC98-4B07-8D31-938FFAB7E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 ufficiale 2021</Template>
  <TotalTime>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4</cp:revision>
  <cp:lastPrinted>2021-11-29T12:06:00Z</cp:lastPrinted>
  <dcterms:created xsi:type="dcterms:W3CDTF">2023-01-11T08:59:00Z</dcterms:created>
  <dcterms:modified xsi:type="dcterms:W3CDTF">2023-01-11T09:18:00Z</dcterms:modified>
</cp:coreProperties>
</file>